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96" w:rsidRPr="00E02517" w:rsidRDefault="00E64268" w:rsidP="008418D6">
      <w:pPr>
        <w:tabs>
          <w:tab w:val="left" w:pos="7055"/>
        </w:tabs>
        <w:jc w:val="center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67DED4C5" wp14:editId="6A9566B3">
            <wp:simplePos x="0" y="0"/>
            <wp:positionH relativeFrom="column">
              <wp:posOffset>1985645</wp:posOffset>
            </wp:positionH>
            <wp:positionV relativeFrom="paragraph">
              <wp:posOffset>4134485</wp:posOffset>
            </wp:positionV>
            <wp:extent cx="266954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hrough>
            <wp:docPr id="3" name="Picture 3" descr="C:\Users\Gudmunk\AppData\Local\Microsoft\Windows\Temporary Internet Files\Content.Word\P10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dmunk\AppData\Local\Microsoft\Windows\Temporary Internet Files\Content.Word\P103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1D8C4" wp14:editId="763594B7">
                <wp:simplePos x="0" y="0"/>
                <wp:positionH relativeFrom="column">
                  <wp:posOffset>4665345</wp:posOffset>
                </wp:positionH>
                <wp:positionV relativeFrom="paragraph">
                  <wp:posOffset>9852025</wp:posOffset>
                </wp:positionV>
                <wp:extent cx="1728470" cy="16510"/>
                <wp:effectExtent l="19050" t="19050" r="5080" b="2159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775.75pt" to="503.45pt,7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7358F" wp14:editId="43EE5E61">
                <wp:simplePos x="0" y="0"/>
                <wp:positionH relativeFrom="column">
                  <wp:posOffset>1093470</wp:posOffset>
                </wp:positionH>
                <wp:positionV relativeFrom="paragraph">
                  <wp:posOffset>9838055</wp:posOffset>
                </wp:positionV>
                <wp:extent cx="1728470" cy="16510"/>
                <wp:effectExtent l="19050" t="19050" r="5080" b="215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774.65pt" to="222.2pt,7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78842" wp14:editId="782302D2">
                <wp:simplePos x="0" y="0"/>
                <wp:positionH relativeFrom="column">
                  <wp:posOffset>5020310</wp:posOffset>
                </wp:positionH>
                <wp:positionV relativeFrom="paragraph">
                  <wp:posOffset>7214235</wp:posOffset>
                </wp:positionV>
                <wp:extent cx="1728470" cy="16510"/>
                <wp:effectExtent l="19050" t="19050" r="5080" b="215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3pt,568.05pt" to="531.4pt,5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030FD" wp14:editId="3DD4601B">
                <wp:simplePos x="0" y="0"/>
                <wp:positionH relativeFrom="column">
                  <wp:posOffset>2378075</wp:posOffset>
                </wp:positionH>
                <wp:positionV relativeFrom="paragraph">
                  <wp:posOffset>7233920</wp:posOffset>
                </wp:positionV>
                <wp:extent cx="1728470" cy="16510"/>
                <wp:effectExtent l="19050" t="19050" r="5080" b="215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569.6pt" to="323.35pt,5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1777D1F0" wp14:editId="6ABDADC4">
            <wp:simplePos x="0" y="0"/>
            <wp:positionH relativeFrom="column">
              <wp:posOffset>8255</wp:posOffset>
            </wp:positionH>
            <wp:positionV relativeFrom="paragraph">
              <wp:posOffset>3847465</wp:posOffset>
            </wp:positionV>
            <wp:extent cx="164592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250" y="21527"/>
                <wp:lineTo x="21250" y="0"/>
                <wp:lineTo x="0" y="0"/>
              </wp:wrapPolygon>
            </wp:wrapThrough>
            <wp:docPr id="6" name="Picture 6" descr="C:\Users\Gudmunk\AppData\Local\Microsoft\Windows\Temporary Internet Files\Content.Word\P10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dmunk\AppData\Local\Microsoft\Windows\Temporary Internet Files\Content.Word\P103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C02048" wp14:editId="2AA32919">
                <wp:simplePos x="0" y="0"/>
                <wp:positionH relativeFrom="column">
                  <wp:posOffset>18415</wp:posOffset>
                </wp:positionH>
                <wp:positionV relativeFrom="paragraph">
                  <wp:posOffset>7250430</wp:posOffset>
                </wp:positionV>
                <wp:extent cx="1728470" cy="16510"/>
                <wp:effectExtent l="19050" t="19050" r="5080" b="215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570.9pt" to="137.55pt,5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6C6DBC" wp14:editId="6ABAB457">
                <wp:simplePos x="0" y="0"/>
                <wp:positionH relativeFrom="column">
                  <wp:posOffset>4826000</wp:posOffset>
                </wp:positionH>
                <wp:positionV relativeFrom="paragraph">
                  <wp:posOffset>3629025</wp:posOffset>
                </wp:positionV>
                <wp:extent cx="1728470" cy="16510"/>
                <wp:effectExtent l="19050" t="19050" r="5080" b="215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285.75pt" to="516.1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A54ECA" wp14:editId="3BCC656A">
                <wp:simplePos x="0" y="0"/>
                <wp:positionH relativeFrom="column">
                  <wp:posOffset>2184977</wp:posOffset>
                </wp:positionH>
                <wp:positionV relativeFrom="paragraph">
                  <wp:posOffset>3631681</wp:posOffset>
                </wp:positionV>
                <wp:extent cx="1729047" cy="16626"/>
                <wp:effectExtent l="19050" t="19050" r="5080" b="215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9047" cy="166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05pt,285.95pt" to="308.2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B58AB" wp14:editId="6A6564B2">
                <wp:simplePos x="0" y="0"/>
                <wp:positionH relativeFrom="column">
                  <wp:posOffset>7620</wp:posOffset>
                </wp:positionH>
                <wp:positionV relativeFrom="paragraph">
                  <wp:posOffset>3598660</wp:posOffset>
                </wp:positionV>
                <wp:extent cx="1729047" cy="16626"/>
                <wp:effectExtent l="19050" t="19050" r="5080" b="2159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9047" cy="166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83.35pt" to="136.75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" strokecolor="black [3040]" strokeweight="2.25pt"/>
            </w:pict>
          </mc:Fallback>
        </mc:AlternateContent>
      </w:r>
      <w:r w:rsidR="004B2D78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4ED4F2EE" wp14:editId="5A786E60">
            <wp:simplePos x="0" y="0"/>
            <wp:positionH relativeFrom="column">
              <wp:posOffset>4267835</wp:posOffset>
            </wp:positionH>
            <wp:positionV relativeFrom="paragraph">
              <wp:posOffset>7423150</wp:posOffset>
            </wp:positionV>
            <wp:extent cx="247713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428" y="21290"/>
                <wp:lineTo x="21428" y="0"/>
                <wp:lineTo x="0" y="0"/>
              </wp:wrapPolygon>
            </wp:wrapThrough>
            <wp:docPr id="8" name="Picture 8" descr="C:\Users\Gudmunk\AppData\Local\Microsoft\Windows\Temporary Internet Files\Content.Word\P10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dmunk\AppData\Local\Microsoft\Windows\Temporary Internet Files\Content.Word\P103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592F3184" wp14:editId="028B6A3A">
            <wp:simplePos x="0" y="0"/>
            <wp:positionH relativeFrom="column">
              <wp:posOffset>5153025</wp:posOffset>
            </wp:positionH>
            <wp:positionV relativeFrom="paragraph">
              <wp:posOffset>3820795</wp:posOffset>
            </wp:positionV>
            <wp:extent cx="1595755" cy="2859405"/>
            <wp:effectExtent l="0" t="0" r="4445" b="0"/>
            <wp:wrapThrough wrapText="bothSides">
              <wp:wrapPolygon edited="0">
                <wp:start x="0" y="0"/>
                <wp:lineTo x="0" y="21442"/>
                <wp:lineTo x="21402" y="21442"/>
                <wp:lineTo x="21402" y="0"/>
                <wp:lineTo x="0" y="0"/>
              </wp:wrapPolygon>
            </wp:wrapThrough>
            <wp:docPr id="1" name="Picture 1" descr="C:\Users\Gudmunk\AppData\Local\Microsoft\Windows\Temporary Internet Files\Content.Word\P10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dmunk\AppData\Local\Microsoft\Windows\Temporary Internet Files\Content.Word\P103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3976DB4F" wp14:editId="1FC82DEF">
            <wp:simplePos x="0" y="0"/>
            <wp:positionH relativeFrom="column">
              <wp:posOffset>16510</wp:posOffset>
            </wp:positionH>
            <wp:positionV relativeFrom="paragraph">
              <wp:posOffset>7416800</wp:posOffset>
            </wp:positionV>
            <wp:extent cx="3962400" cy="1562735"/>
            <wp:effectExtent l="0" t="0" r="0" b="0"/>
            <wp:wrapThrough wrapText="bothSides">
              <wp:wrapPolygon edited="0">
                <wp:start x="0" y="0"/>
                <wp:lineTo x="0" y="21328"/>
                <wp:lineTo x="21496" y="21328"/>
                <wp:lineTo x="21496" y="0"/>
                <wp:lineTo x="0" y="0"/>
              </wp:wrapPolygon>
            </wp:wrapThrough>
            <wp:docPr id="9" name="Picture 9" descr="C:\Users\Gudmunk\AppData\Local\Microsoft\Windows\Temporary Internet Files\Content.Word\P10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dmunk\AppData\Local\Microsoft\Windows\Temporary Internet Files\Content.Word\P103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 wp14:anchorId="5D96F833" wp14:editId="03BC9638">
            <wp:simplePos x="0" y="0"/>
            <wp:positionH relativeFrom="column">
              <wp:posOffset>-133350</wp:posOffset>
            </wp:positionH>
            <wp:positionV relativeFrom="paragraph">
              <wp:posOffset>498475</wp:posOffset>
            </wp:positionV>
            <wp:extent cx="1878330" cy="2433955"/>
            <wp:effectExtent l="0" t="0" r="7620" b="4445"/>
            <wp:wrapThrough wrapText="bothSides">
              <wp:wrapPolygon edited="0">
                <wp:start x="0" y="0"/>
                <wp:lineTo x="0" y="21470"/>
                <wp:lineTo x="21469" y="21470"/>
                <wp:lineTo x="21469" y="0"/>
                <wp:lineTo x="0" y="0"/>
              </wp:wrapPolygon>
            </wp:wrapThrough>
            <wp:docPr id="12" name="Picture 12" descr="C:\Users\Gudmunk\AppData\Local\Microsoft\Windows\Temporary Internet Files\Content.Word\P103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dmunk\AppData\Local\Microsoft\Windows\Temporary Internet Files\Content.Word\P1030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74DBA613" wp14:editId="297F2EE6">
            <wp:simplePos x="0" y="0"/>
            <wp:positionH relativeFrom="column">
              <wp:posOffset>2262505</wp:posOffset>
            </wp:positionH>
            <wp:positionV relativeFrom="paragraph">
              <wp:posOffset>482600</wp:posOffset>
            </wp:positionV>
            <wp:extent cx="1417955" cy="2655570"/>
            <wp:effectExtent l="0" t="0" r="0" b="0"/>
            <wp:wrapThrough wrapText="bothSides">
              <wp:wrapPolygon edited="0">
                <wp:start x="0" y="0"/>
                <wp:lineTo x="0" y="21383"/>
                <wp:lineTo x="21184" y="21383"/>
                <wp:lineTo x="21184" y="0"/>
                <wp:lineTo x="0" y="0"/>
              </wp:wrapPolygon>
            </wp:wrapThrough>
            <wp:docPr id="7" name="Picture 7" descr="C:\Users\Gudmunk\AppData\Local\Microsoft\Windows\Temporary Internet Files\Content.Word\P10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dmunk\AppData\Local\Microsoft\Windows\Temporary Internet Files\Content.Word\P103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78">
        <w:rPr>
          <w:noProof/>
          <w:lang w:eastAsia="en-NZ"/>
        </w:rPr>
        <w:drawing>
          <wp:anchor distT="0" distB="0" distL="114300" distR="114300" simplePos="0" relativeHeight="251666432" behindDoc="1" locked="0" layoutInCell="1" allowOverlap="1" wp14:anchorId="0F36FB1C" wp14:editId="4B4C1493">
            <wp:simplePos x="0" y="0"/>
            <wp:positionH relativeFrom="column">
              <wp:posOffset>4344035</wp:posOffset>
            </wp:positionH>
            <wp:positionV relativeFrom="paragraph">
              <wp:posOffset>488950</wp:posOffset>
            </wp:positionV>
            <wp:extent cx="2393315" cy="2404110"/>
            <wp:effectExtent l="0" t="0" r="6985" b="0"/>
            <wp:wrapThrough wrapText="bothSides">
              <wp:wrapPolygon edited="0">
                <wp:start x="0" y="0"/>
                <wp:lineTo x="0" y="21395"/>
                <wp:lineTo x="21491" y="21395"/>
                <wp:lineTo x="21491" y="0"/>
                <wp:lineTo x="0" y="0"/>
              </wp:wrapPolygon>
            </wp:wrapThrough>
            <wp:docPr id="2" name="Picture 2" descr="C:\Users\Gudmunk\AppData\Local\Microsoft\Windows\Temporary Internet Files\Content.Word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dmunk\AppData\Local\Microsoft\Windows\Temporary Internet Files\Content.Word\P103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517" w:rsidRPr="00E02517">
        <w:rPr>
          <w:b/>
          <w:color w:val="4F81BD" w:themeColor="accent1"/>
          <w:sz w:val="52"/>
        </w:rPr>
        <w:t>OIML R 79 Quiz</w:t>
      </w:r>
      <w:r w:rsidR="007E2B96" w:rsidRPr="00E02517">
        <w:rPr>
          <w:b/>
        </w:rPr>
        <w:br w:type="page"/>
      </w:r>
    </w:p>
    <w:p w:rsidR="006D3114" w:rsidRDefault="00221A03" w:rsidP="00187763">
      <w:pPr>
        <w:pStyle w:val="ListParagraph"/>
      </w:pPr>
      <w:r w:rsidRPr="00E02517">
        <w:rPr>
          <w:b/>
          <w:noProof/>
          <w:lang w:eastAsia="en-NZ"/>
        </w:rPr>
        <w:lastRenderedPageBreak/>
        <w:drawing>
          <wp:anchor distT="0" distB="0" distL="114300" distR="114300" simplePos="0" relativeHeight="251672576" behindDoc="1" locked="0" layoutInCell="1" allowOverlap="1" wp14:anchorId="5F9E337A" wp14:editId="5329C33C">
            <wp:simplePos x="0" y="0"/>
            <wp:positionH relativeFrom="column">
              <wp:posOffset>3749040</wp:posOffset>
            </wp:positionH>
            <wp:positionV relativeFrom="paragraph">
              <wp:posOffset>124460</wp:posOffset>
            </wp:positionV>
            <wp:extent cx="3025775" cy="2251710"/>
            <wp:effectExtent l="0" t="0" r="3175" b="0"/>
            <wp:wrapThrough wrapText="bothSides">
              <wp:wrapPolygon edited="0">
                <wp:start x="0" y="0"/>
                <wp:lineTo x="0" y="21381"/>
                <wp:lineTo x="21487" y="21381"/>
                <wp:lineTo x="21487" y="0"/>
                <wp:lineTo x="0" y="0"/>
              </wp:wrapPolygon>
            </wp:wrapThrough>
            <wp:docPr id="15" name="Picture 15" descr="C:\Users\Gudmunk\AppData\Local\Microsoft\Windows\Temporary Internet Files\Content.Word\P103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dmunk\AppData\Local\Microsoft\Windows\Temporary Internet Files\Content.Word\P1030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 wp14:anchorId="0433BA07" wp14:editId="4F74613B">
            <wp:simplePos x="0" y="0"/>
            <wp:positionH relativeFrom="column">
              <wp:posOffset>-48260</wp:posOffset>
            </wp:positionH>
            <wp:positionV relativeFrom="paragraph">
              <wp:posOffset>131445</wp:posOffset>
            </wp:positionV>
            <wp:extent cx="3180080" cy="2247900"/>
            <wp:effectExtent l="0" t="0" r="1270" b="0"/>
            <wp:wrapThrough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hrough>
            <wp:docPr id="10" name="Picture 10" descr="C:\Users\Gudmunk\AppData\Local\Microsoft\Windows\Temporary Internet Files\Content.Word\P103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dmunk\AppData\Local\Microsoft\Windows\Temporary Internet Files\Content.Word\P1030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4" w:rsidRDefault="006D3114" w:rsidP="00187763">
      <w:pPr>
        <w:pStyle w:val="ListParagraph"/>
      </w:pPr>
    </w:p>
    <w:p w:rsidR="006D3114" w:rsidRPr="00A63DEB" w:rsidRDefault="00787883" w:rsidP="00FD2686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9EC8D9" wp14:editId="728C3666">
                <wp:simplePos x="0" y="0"/>
                <wp:positionH relativeFrom="column">
                  <wp:posOffset>1162685</wp:posOffset>
                </wp:positionH>
                <wp:positionV relativeFrom="paragraph">
                  <wp:posOffset>9357360</wp:posOffset>
                </wp:positionV>
                <wp:extent cx="1728470" cy="16510"/>
                <wp:effectExtent l="19050" t="19050" r="5080" b="2159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5pt,736.8pt" to="227.65pt,7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" strokecolor="black [3040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B8D3A9" wp14:editId="439CDA14">
                <wp:simplePos x="0" y="0"/>
                <wp:positionH relativeFrom="column">
                  <wp:posOffset>-2560955</wp:posOffset>
                </wp:positionH>
                <wp:positionV relativeFrom="paragraph">
                  <wp:posOffset>9373870</wp:posOffset>
                </wp:positionV>
                <wp:extent cx="1728470" cy="16510"/>
                <wp:effectExtent l="19050" t="19050" r="5080" b="215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1.65pt,738.1pt" to="-65.55pt,7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" strokecolor="black [3040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670974" wp14:editId="52E29F53">
                <wp:simplePos x="0" y="0"/>
                <wp:positionH relativeFrom="column">
                  <wp:posOffset>1462405</wp:posOffset>
                </wp:positionH>
                <wp:positionV relativeFrom="paragraph">
                  <wp:posOffset>6081626</wp:posOffset>
                </wp:positionV>
                <wp:extent cx="1728470" cy="16510"/>
                <wp:effectExtent l="19050" t="19050" r="5080" b="2159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478.85pt" to="251.2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" strokecolor="black [3040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071A7A" wp14:editId="3A8FA6AB">
                <wp:simplePos x="0" y="0"/>
                <wp:positionH relativeFrom="column">
                  <wp:posOffset>-996315</wp:posOffset>
                </wp:positionH>
                <wp:positionV relativeFrom="paragraph">
                  <wp:posOffset>6068060</wp:posOffset>
                </wp:positionV>
                <wp:extent cx="1728470" cy="16510"/>
                <wp:effectExtent l="19050" t="19050" r="5080" b="215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8.45pt,477.8pt" to="57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" strokecolor="black [3040]" strokeweight="2.25pt"/>
            </w:pict>
          </mc:Fallback>
        </mc:AlternateContent>
      </w:r>
      <w:r w:rsidR="00221A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F9BAA0" wp14:editId="0E795110">
                <wp:simplePos x="0" y="0"/>
                <wp:positionH relativeFrom="column">
                  <wp:posOffset>-3187065</wp:posOffset>
                </wp:positionH>
                <wp:positionV relativeFrom="paragraph">
                  <wp:posOffset>6037580</wp:posOffset>
                </wp:positionV>
                <wp:extent cx="1728470" cy="16510"/>
                <wp:effectExtent l="19050" t="19050" r="5080" b="215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0.95pt,475.4pt" to="-114.85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" strokecolor="black [3040]" strokeweight="2.25pt"/>
            </w:pict>
          </mc:Fallback>
        </mc:AlternateContent>
      </w:r>
      <w:r w:rsidR="00221A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278A7C" wp14:editId="0AF88F51">
                <wp:simplePos x="0" y="0"/>
                <wp:positionH relativeFrom="column">
                  <wp:posOffset>1004743</wp:posOffset>
                </wp:positionH>
                <wp:positionV relativeFrom="paragraph">
                  <wp:posOffset>2599055</wp:posOffset>
                </wp:positionV>
                <wp:extent cx="1728470" cy="16510"/>
                <wp:effectExtent l="19050" t="19050" r="5080" b="2159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204.65pt" to="215.2pt,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" strokecolor="black [3040]" strokeweight="2.25pt"/>
            </w:pict>
          </mc:Fallback>
        </mc:AlternateContent>
      </w:r>
      <w:r w:rsidR="00221A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DCA86" wp14:editId="20DF7DA1">
                <wp:simplePos x="0" y="0"/>
                <wp:positionH relativeFrom="column">
                  <wp:posOffset>-2713355</wp:posOffset>
                </wp:positionH>
                <wp:positionV relativeFrom="paragraph">
                  <wp:posOffset>2637790</wp:posOffset>
                </wp:positionV>
                <wp:extent cx="1728470" cy="16510"/>
                <wp:effectExtent l="19050" t="19050" r="5080" b="2159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470" cy="16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3.65pt,207.7pt" to="-77.5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" strokecolor="black [3040]" strokeweight="2.25pt"/>
            </w:pict>
          </mc:Fallback>
        </mc:AlternateContent>
      </w:r>
      <w:r w:rsidR="00221A03">
        <w:rPr>
          <w:noProof/>
          <w:lang w:eastAsia="en-NZ"/>
        </w:rPr>
        <w:drawing>
          <wp:anchor distT="0" distB="0" distL="114300" distR="114300" simplePos="0" relativeHeight="251667456" behindDoc="1" locked="0" layoutInCell="1" allowOverlap="1" wp14:anchorId="0C2B5A7B" wp14:editId="763ADF65">
            <wp:simplePos x="0" y="0"/>
            <wp:positionH relativeFrom="column">
              <wp:posOffset>602615</wp:posOffset>
            </wp:positionH>
            <wp:positionV relativeFrom="paragraph">
              <wp:posOffset>7081520</wp:posOffset>
            </wp:positionV>
            <wp:extent cx="2908935" cy="1383665"/>
            <wp:effectExtent l="0" t="0" r="5715" b="6985"/>
            <wp:wrapThrough wrapText="bothSides">
              <wp:wrapPolygon edited="0">
                <wp:start x="0" y="0"/>
                <wp:lineTo x="0" y="21412"/>
                <wp:lineTo x="21501" y="21412"/>
                <wp:lineTo x="21501" y="0"/>
                <wp:lineTo x="0" y="0"/>
              </wp:wrapPolygon>
            </wp:wrapThrough>
            <wp:docPr id="5" name="Picture 5" descr="C:\Users\Gudmunk\AppData\Local\Microsoft\Windows\Temporary Internet Files\Content.Word\P10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dmunk\AppData\Local\Microsoft\Windows\Temporary Internet Files\Content.Word\P1030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03">
        <w:rPr>
          <w:noProof/>
          <w:lang w:eastAsia="en-NZ"/>
        </w:rPr>
        <w:drawing>
          <wp:anchor distT="0" distB="0" distL="114300" distR="114300" simplePos="0" relativeHeight="251671552" behindDoc="1" locked="0" layoutInCell="1" allowOverlap="1" wp14:anchorId="500052A3" wp14:editId="376F121B">
            <wp:simplePos x="0" y="0"/>
            <wp:positionH relativeFrom="column">
              <wp:posOffset>-3333115</wp:posOffset>
            </wp:positionH>
            <wp:positionV relativeFrom="paragraph">
              <wp:posOffset>6339205</wp:posOffset>
            </wp:positionV>
            <wp:extent cx="3681095" cy="2120265"/>
            <wp:effectExtent l="0" t="0" r="0" b="0"/>
            <wp:wrapThrough wrapText="bothSides">
              <wp:wrapPolygon edited="0">
                <wp:start x="0" y="0"/>
                <wp:lineTo x="0" y="21348"/>
                <wp:lineTo x="21462" y="21348"/>
                <wp:lineTo x="21462" y="0"/>
                <wp:lineTo x="0" y="0"/>
              </wp:wrapPolygon>
            </wp:wrapThrough>
            <wp:docPr id="14" name="Picture 14" descr="C:\Users\Gudmunk\AppData\Local\Microsoft\Windows\Temporary Internet Files\Content.Word\P10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dmunk\AppData\Local\Microsoft\Windows\Temporary Internet Files\Content.Word\P10305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03" w:rsidRPr="00E02517">
        <w:rPr>
          <w:b/>
          <w:noProof/>
          <w:lang w:eastAsia="en-NZ"/>
        </w:rPr>
        <w:drawing>
          <wp:anchor distT="0" distB="0" distL="114300" distR="114300" simplePos="0" relativeHeight="251674624" behindDoc="1" locked="0" layoutInCell="1" allowOverlap="1" wp14:anchorId="3B1655F3" wp14:editId="62EC1155">
            <wp:simplePos x="0" y="0"/>
            <wp:positionH relativeFrom="column">
              <wp:posOffset>1158240</wp:posOffset>
            </wp:positionH>
            <wp:positionV relativeFrom="paragraph">
              <wp:posOffset>3043555</wp:posOffset>
            </wp:positionV>
            <wp:extent cx="2393950" cy="1823720"/>
            <wp:effectExtent l="0" t="0" r="6350" b="5080"/>
            <wp:wrapThrough wrapText="bothSides">
              <wp:wrapPolygon edited="0">
                <wp:start x="0" y="0"/>
                <wp:lineTo x="0" y="21435"/>
                <wp:lineTo x="21485" y="21435"/>
                <wp:lineTo x="2148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03"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1561E3B7" wp14:editId="6769A44B">
            <wp:simplePos x="0" y="0"/>
            <wp:positionH relativeFrom="column">
              <wp:posOffset>-3286125</wp:posOffset>
            </wp:positionH>
            <wp:positionV relativeFrom="paragraph">
              <wp:posOffset>2996565</wp:posOffset>
            </wp:positionV>
            <wp:extent cx="1822450" cy="2144395"/>
            <wp:effectExtent l="0" t="0" r="6350" b="8255"/>
            <wp:wrapThrough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hrough>
            <wp:docPr id="11" name="Picture 11" descr="C:\Users\Gudmunk\AppData\Local\Microsoft\Windows\Temporary Internet Files\Content.Word\P10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dmunk\AppData\Local\Microsoft\Windows\Temporary Internet Files\Content.Word\P1030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03">
        <w:rPr>
          <w:noProof/>
          <w:lang w:eastAsia="en-NZ"/>
        </w:rPr>
        <w:drawing>
          <wp:anchor distT="0" distB="0" distL="114300" distR="114300" simplePos="0" relativeHeight="251660288" behindDoc="1" locked="0" layoutInCell="1" allowOverlap="1" wp14:anchorId="5AD0AFA8" wp14:editId="12EF94C7">
            <wp:simplePos x="0" y="0"/>
            <wp:positionH relativeFrom="column">
              <wp:posOffset>-1174750</wp:posOffset>
            </wp:positionH>
            <wp:positionV relativeFrom="paragraph">
              <wp:posOffset>3013075</wp:posOffset>
            </wp:positionV>
            <wp:extent cx="2177415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354" y="21341"/>
                <wp:lineTo x="21354" y="0"/>
                <wp:lineTo x="0" y="0"/>
              </wp:wrapPolygon>
            </wp:wrapThrough>
            <wp:docPr id="4" name="Picture 4" descr="C:\Users\Gudmunk\AppData\Local\Microsoft\Windows\Temporary Internet Files\Content.Word\P10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dmunk\AppData\Local\Microsoft\Windows\Temporary Internet Files\Content.Word\P1030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114" w:rsidRPr="00A63DEB" w:rsidSect="004B2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338C3"/>
    <w:multiLevelType w:val="hybridMultilevel"/>
    <w:tmpl w:val="F94EDF4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05335"/>
    <w:multiLevelType w:val="hybridMultilevel"/>
    <w:tmpl w:val="AB7679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B6005"/>
    <w:multiLevelType w:val="hybridMultilevel"/>
    <w:tmpl w:val="AFD034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B5F98"/>
    <w:multiLevelType w:val="hybridMultilevel"/>
    <w:tmpl w:val="54A0D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169D8"/>
    <w:multiLevelType w:val="hybridMultilevel"/>
    <w:tmpl w:val="4508D3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54A7B"/>
    <w:multiLevelType w:val="multilevel"/>
    <w:tmpl w:val="1400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1168C"/>
    <w:multiLevelType w:val="hybridMultilevel"/>
    <w:tmpl w:val="385A25C0"/>
    <w:lvl w:ilvl="0" w:tplc="1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C1B71"/>
    <w:multiLevelType w:val="hybridMultilevel"/>
    <w:tmpl w:val="C9C661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0779D"/>
    <w:multiLevelType w:val="hybridMultilevel"/>
    <w:tmpl w:val="151AD5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D75BD7"/>
    <w:multiLevelType w:val="hybridMultilevel"/>
    <w:tmpl w:val="05D04C2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77198"/>
    <w:multiLevelType w:val="multilevel"/>
    <w:tmpl w:val="68D41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49"/>
    <w:rsid w:val="000941C5"/>
    <w:rsid w:val="00116548"/>
    <w:rsid w:val="00130000"/>
    <w:rsid w:val="001671DD"/>
    <w:rsid w:val="00170CE9"/>
    <w:rsid w:val="00187763"/>
    <w:rsid w:val="00190E98"/>
    <w:rsid w:val="001C572A"/>
    <w:rsid w:val="00221A03"/>
    <w:rsid w:val="002D4A98"/>
    <w:rsid w:val="0043378B"/>
    <w:rsid w:val="004858EC"/>
    <w:rsid w:val="004A4EAF"/>
    <w:rsid w:val="004B2D78"/>
    <w:rsid w:val="005548AF"/>
    <w:rsid w:val="005573CE"/>
    <w:rsid w:val="00574FDE"/>
    <w:rsid w:val="006A265F"/>
    <w:rsid w:val="006A74E8"/>
    <w:rsid w:val="006C6CFF"/>
    <w:rsid w:val="006D3114"/>
    <w:rsid w:val="00770D56"/>
    <w:rsid w:val="00787883"/>
    <w:rsid w:val="00792B1D"/>
    <w:rsid w:val="007A097F"/>
    <w:rsid w:val="007E2B96"/>
    <w:rsid w:val="00810D95"/>
    <w:rsid w:val="008418D6"/>
    <w:rsid w:val="00857396"/>
    <w:rsid w:val="00917C49"/>
    <w:rsid w:val="00A20E92"/>
    <w:rsid w:val="00A63DEB"/>
    <w:rsid w:val="00BE00D3"/>
    <w:rsid w:val="00C06EBD"/>
    <w:rsid w:val="00C568E7"/>
    <w:rsid w:val="00D53EF0"/>
    <w:rsid w:val="00D83A49"/>
    <w:rsid w:val="00D85F99"/>
    <w:rsid w:val="00DB7972"/>
    <w:rsid w:val="00DF3BED"/>
    <w:rsid w:val="00E02517"/>
    <w:rsid w:val="00E26B7D"/>
    <w:rsid w:val="00E40A38"/>
    <w:rsid w:val="00E64268"/>
    <w:rsid w:val="00F31E10"/>
    <w:rsid w:val="00FD2686"/>
    <w:rsid w:val="00FD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49"/>
  </w:style>
  <w:style w:type="paragraph" w:styleId="Heading2">
    <w:name w:val="heading 2"/>
    <w:basedOn w:val="Normal"/>
    <w:link w:val="Heading2Char"/>
    <w:uiPriority w:val="9"/>
    <w:qFormat/>
    <w:rsid w:val="00BE00D3"/>
    <w:pPr>
      <w:spacing w:before="360" w:after="360" w:line="240" w:lineRule="auto"/>
      <w:outlineLvl w:val="1"/>
    </w:pPr>
    <w:rPr>
      <w:rFonts w:ascii="Times New Roman" w:eastAsia="Times New Roman" w:hAnsi="Times New Roman" w:cs="Times New Roman"/>
      <w:sz w:val="45"/>
      <w:szCs w:val="45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C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79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8A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E00D3"/>
    <w:pPr>
      <w:spacing w:after="0"/>
    </w:pPr>
    <w:rPr>
      <w:rFonts w:ascii="Arial" w:hAnsi="Arial" w:cs="Arial"/>
    </w:rPr>
  </w:style>
  <w:style w:type="character" w:customStyle="1" w:styleId="PlainTextChar">
    <w:name w:val="Plain Text Char"/>
    <w:basedOn w:val="DefaultParagraphFont"/>
    <w:link w:val="PlainText"/>
    <w:uiPriority w:val="99"/>
    <w:rsid w:val="00BE00D3"/>
    <w:rPr>
      <w:rFonts w:ascii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BE00D3"/>
    <w:rPr>
      <w:rFonts w:ascii="Times New Roman" w:eastAsia="Times New Roman" w:hAnsi="Times New Roman" w:cs="Times New Roman"/>
      <w:sz w:val="45"/>
      <w:szCs w:val="45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BE00D3"/>
    <w:pPr>
      <w:spacing w:before="100" w:beforeAutospacing="1" w:after="270" w:line="36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en-NZ"/>
    </w:rPr>
  </w:style>
  <w:style w:type="character" w:styleId="HTMLCite">
    <w:name w:val="HTML Cite"/>
    <w:basedOn w:val="DefaultParagraphFont"/>
    <w:uiPriority w:val="99"/>
    <w:semiHidden/>
    <w:unhideWhenUsed/>
    <w:rsid w:val="00DF3B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49"/>
  </w:style>
  <w:style w:type="paragraph" w:styleId="Heading2">
    <w:name w:val="heading 2"/>
    <w:basedOn w:val="Normal"/>
    <w:link w:val="Heading2Char"/>
    <w:uiPriority w:val="9"/>
    <w:qFormat/>
    <w:rsid w:val="00BE00D3"/>
    <w:pPr>
      <w:spacing w:before="360" w:after="360" w:line="240" w:lineRule="auto"/>
      <w:outlineLvl w:val="1"/>
    </w:pPr>
    <w:rPr>
      <w:rFonts w:ascii="Times New Roman" w:eastAsia="Times New Roman" w:hAnsi="Times New Roman" w:cs="Times New Roman"/>
      <w:sz w:val="45"/>
      <w:szCs w:val="45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C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79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8A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E00D3"/>
    <w:pPr>
      <w:spacing w:after="0"/>
    </w:pPr>
    <w:rPr>
      <w:rFonts w:ascii="Arial" w:hAnsi="Arial" w:cs="Arial"/>
    </w:rPr>
  </w:style>
  <w:style w:type="character" w:customStyle="1" w:styleId="PlainTextChar">
    <w:name w:val="Plain Text Char"/>
    <w:basedOn w:val="DefaultParagraphFont"/>
    <w:link w:val="PlainText"/>
    <w:uiPriority w:val="99"/>
    <w:rsid w:val="00BE00D3"/>
    <w:rPr>
      <w:rFonts w:ascii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BE00D3"/>
    <w:rPr>
      <w:rFonts w:ascii="Times New Roman" w:eastAsia="Times New Roman" w:hAnsi="Times New Roman" w:cs="Times New Roman"/>
      <w:sz w:val="45"/>
      <w:szCs w:val="45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BE00D3"/>
    <w:pPr>
      <w:spacing w:before="100" w:beforeAutospacing="1" w:after="270" w:line="36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en-NZ"/>
    </w:rPr>
  </w:style>
  <w:style w:type="character" w:styleId="HTMLCite">
    <w:name w:val="HTML Cite"/>
    <w:basedOn w:val="DefaultParagraphFont"/>
    <w:uiPriority w:val="99"/>
    <w:semiHidden/>
    <w:unhideWhenUsed/>
    <w:rsid w:val="00DF3B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6095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6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04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2267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4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9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5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93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51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10891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558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094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75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5840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1164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123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84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87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921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F24D0A1A</Template>
  <TotalTime>91</TotalTime>
  <Pages>2</Pages>
  <Words>4</Words>
  <Characters>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Economic Development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Gudmundsson</dc:creator>
  <cp:lastModifiedBy>Kevin Gudmundsson</cp:lastModifiedBy>
  <cp:revision>15</cp:revision>
  <cp:lastPrinted>2015-04-30T21:56:00Z</cp:lastPrinted>
  <dcterms:created xsi:type="dcterms:W3CDTF">2015-05-01T04:47:00Z</dcterms:created>
  <dcterms:modified xsi:type="dcterms:W3CDTF">2015-05-12T02:19:00Z</dcterms:modified>
</cp:coreProperties>
</file>